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F8354F" w14:paraId="3F5B040D" w14:textId="77777777" w:rsidTr="00EA1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68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14:paraId="2228BD17" w14:textId="210690A8" w:rsidR="00F8354F" w:rsidRPr="00133151" w:rsidRDefault="00133151" w:rsidP="00EC3DA8">
            <w:pPr>
              <w:pStyle w:val="Month"/>
              <w:spacing w:after="40"/>
              <w:jc w:val="left"/>
              <w:rPr>
                <w:sz w:val="72"/>
                <w:szCs w:val="72"/>
              </w:rPr>
            </w:pPr>
            <w:r w:rsidRPr="00133151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0" locked="0" layoutInCell="1" allowOverlap="1" wp14:anchorId="21AD939E" wp14:editId="4E0C0221">
                  <wp:simplePos x="0" y="0"/>
                  <wp:positionH relativeFrom="column">
                    <wp:posOffset>19101</wp:posOffset>
                  </wp:positionH>
                  <wp:positionV relativeFrom="paragraph">
                    <wp:posOffset>316</wp:posOffset>
                  </wp:positionV>
                  <wp:extent cx="2446655" cy="8636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359" y="20965"/>
                      <wp:lineTo x="21359" y="476"/>
                      <wp:lineTo x="20686" y="0"/>
                      <wp:lineTo x="1682" y="0"/>
                      <wp:lineTo x="0" y="0"/>
                    </wp:wrapPolygon>
                  </wp:wrapThrough>
                  <wp:docPr id="1" name="Picture 1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websit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151">
              <w:rPr>
                <w:sz w:val="72"/>
                <w:szCs w:val="72"/>
              </w:rPr>
              <w:t xml:space="preserve">June </w:t>
            </w:r>
            <w:r w:rsidR="00EC3DA8">
              <w:rPr>
                <w:sz w:val="72"/>
                <w:szCs w:val="72"/>
              </w:rPr>
              <w:t>at the Library!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0FEAD787" w14:textId="77777777" w:rsidR="00F8354F" w:rsidRDefault="00804FC2">
            <w:pPr>
              <w:pStyle w:val="Year"/>
              <w:spacing w:after="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133151" w:rsidRPr="00133151">
              <w:t>2021</w:t>
            </w:r>
            <w:r>
              <w:fldChar w:fldCharType="end"/>
            </w:r>
          </w:p>
        </w:tc>
      </w:tr>
      <w:tr w:rsidR="00F8354F" w14:paraId="56407465" w14:textId="77777777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14:paraId="21B72E6E" w14:textId="1E480656"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0B7D0549" w14:textId="77777777"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EC3DA8" w14:paraId="538E7010" w14:textId="77777777" w:rsidTr="00F83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500E9B1E8EF74B02BE675858DF84B6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14:paraId="01BE2D59" w14:textId="77777777"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77DE5CF6" w14:textId="77777777" w:rsidR="00F8354F" w:rsidRDefault="00EF73F5">
            <w:pPr>
              <w:pStyle w:val="Days"/>
            </w:pPr>
            <w:sdt>
              <w:sdtPr>
                <w:id w:val="-1020851123"/>
                <w:placeholder>
                  <w:docPart w:val="8BA273E195F24B82AF4B56B9BB579DC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28A13AF6" w14:textId="07726C30" w:rsidR="00F8354F" w:rsidRDefault="00EF73F5">
            <w:pPr>
              <w:pStyle w:val="Days"/>
            </w:pPr>
            <w:sdt>
              <w:sdtPr>
                <w:id w:val="1121034790"/>
                <w:placeholder>
                  <w:docPart w:val="0965899684234471AFB8ACFC41A83195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4C5FC802" w14:textId="77777777" w:rsidR="00F8354F" w:rsidRDefault="00EF73F5">
            <w:pPr>
              <w:pStyle w:val="Days"/>
            </w:pPr>
            <w:sdt>
              <w:sdtPr>
                <w:id w:val="-328132386"/>
                <w:placeholder>
                  <w:docPart w:val="5C0DBE9CB08D4B3B92607B480EF46194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1188CA00" w14:textId="77777777" w:rsidR="00F8354F" w:rsidRDefault="00EF73F5">
            <w:pPr>
              <w:pStyle w:val="Days"/>
            </w:pPr>
            <w:sdt>
              <w:sdtPr>
                <w:id w:val="1241452743"/>
                <w:placeholder>
                  <w:docPart w:val="0D30C15218FE43F19CE4FDF8F7F211C4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47BA0A3D" w14:textId="77777777" w:rsidR="00F8354F" w:rsidRDefault="00EF73F5">
            <w:pPr>
              <w:pStyle w:val="Days"/>
            </w:pPr>
            <w:sdt>
              <w:sdtPr>
                <w:id w:val="-65336403"/>
                <w:placeholder>
                  <w:docPart w:val="E7F2586D08A74DABB8B007E0FF8942E2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47278E64" w14:textId="77777777" w:rsidR="00F8354F" w:rsidRDefault="00EF73F5">
            <w:pPr>
              <w:pStyle w:val="Days"/>
            </w:pPr>
            <w:sdt>
              <w:sdtPr>
                <w:id w:val="825547652"/>
                <w:placeholder>
                  <w:docPart w:val="CC215FC5ED644A8DBE6AC3856A60415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EC3DA8" w14:paraId="68B5A0D3" w14:textId="77777777" w:rsidTr="00F8354F">
        <w:tc>
          <w:tcPr>
            <w:tcW w:w="714" w:type="pct"/>
            <w:tcBorders>
              <w:bottom w:val="nil"/>
            </w:tcBorders>
          </w:tcPr>
          <w:p w14:paraId="1A6DF89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7E5BBF4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1331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3683AFD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6D69B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133151">
              <w:fldChar w:fldCharType="separate"/>
            </w:r>
            <w:r w:rsidR="00133151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0ABA9F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133151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1331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133151">
              <w:fldChar w:fldCharType="separate"/>
            </w:r>
            <w:r w:rsidR="00133151">
              <w:rPr>
                <w:noProof/>
              </w:rPr>
              <w:instrText>2</w:instrText>
            </w:r>
            <w:r>
              <w:fldChar w:fldCharType="end"/>
            </w:r>
            <w:r w:rsidR="00133151">
              <w:fldChar w:fldCharType="separate"/>
            </w:r>
            <w:r w:rsidR="00133151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4A543F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1331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1331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133151">
              <w:fldChar w:fldCharType="separate"/>
            </w:r>
            <w:r w:rsidR="00133151">
              <w:rPr>
                <w:noProof/>
              </w:rPr>
              <w:instrText>3</w:instrText>
            </w:r>
            <w:r>
              <w:fldChar w:fldCharType="end"/>
            </w:r>
            <w:r w:rsidR="00133151">
              <w:fldChar w:fldCharType="separate"/>
            </w:r>
            <w:r w:rsidR="00133151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32C907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1331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13315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FAF720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33151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13315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133151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5</w:t>
            </w:r>
            <w:r>
              <w:fldChar w:fldCharType="end"/>
            </w:r>
          </w:p>
        </w:tc>
      </w:tr>
      <w:tr w:rsidR="00EC3DA8" w14:paraId="76293122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AE7B74A" w14:textId="0B9F5E25" w:rsidR="00F8354F" w:rsidRDefault="00EC3DA8">
            <w:r>
              <w:t>Theme:</w:t>
            </w:r>
            <w:r>
              <w:br/>
            </w:r>
            <w:r w:rsidRPr="00EC3DA8">
              <w:t>Farmyard Friends</w:t>
            </w:r>
            <w:r w:rsidRPr="00EC3DA8">
              <w:rPr>
                <w:sz w:val="16"/>
                <w:szCs w:val="16"/>
              </w:rPr>
              <w:br/>
            </w:r>
            <w:r>
              <w:rPr>
                <w:sz w:val="12"/>
                <w:szCs w:val="12"/>
              </w:rPr>
              <w:t>(</w:t>
            </w:r>
            <w:proofErr w:type="spellStart"/>
            <w:r w:rsidRPr="00EC3DA8">
              <w:rPr>
                <w:sz w:val="12"/>
                <w:szCs w:val="12"/>
              </w:rPr>
              <w:t>Pageturner</w:t>
            </w:r>
            <w:proofErr w:type="spellEnd"/>
            <w:r w:rsidRPr="00EC3DA8">
              <w:rPr>
                <w:sz w:val="12"/>
                <w:szCs w:val="12"/>
              </w:rPr>
              <w:t xml:space="preserve"> Adventur</w:t>
            </w:r>
            <w:r>
              <w:rPr>
                <w:sz w:val="12"/>
                <w:szCs w:val="12"/>
              </w:rPr>
              <w:t>es online)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66F564B" w14:textId="016BED0F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84E4EDE" w14:textId="3ED844E6" w:rsidR="00F8354F" w:rsidRDefault="00133151">
            <w:r>
              <w:t>Fire Dept 11-Noon;</w:t>
            </w:r>
            <w:r>
              <w:br/>
              <w:t>Pick up Reading Log &amp; Craft Bag-to-Go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F346966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8BC443A" w14:textId="60571D66" w:rsidR="00F8354F" w:rsidRDefault="00D158CF">
            <w:r>
              <w:t>Family Game Time 3pm-5pm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9921433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41DCC08" w14:textId="77777777" w:rsidR="00F8354F" w:rsidRDefault="00F8354F"/>
        </w:tc>
      </w:tr>
      <w:tr w:rsidR="00EC3DA8" w14:paraId="6283965C" w14:textId="77777777" w:rsidTr="00F8354F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54EEA93" w14:textId="6CE83B73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133151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89E1B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133151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7A615C8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133151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99E78BD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133151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8AD7C1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133151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C83F2EF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133151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D0BA347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133151">
              <w:rPr>
                <w:noProof/>
              </w:rPr>
              <w:t>12</w:t>
            </w:r>
            <w:r>
              <w:fldChar w:fldCharType="end"/>
            </w:r>
          </w:p>
        </w:tc>
      </w:tr>
      <w:tr w:rsidR="00EC3DA8" w14:paraId="4365AAE4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D2C30C5" w14:textId="60C61919" w:rsidR="00F8354F" w:rsidRDefault="00EC3DA8">
            <w:r>
              <w:t>Fish Tales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357DE3E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CF5C0EB" w14:textId="413733BF" w:rsidR="00F8354F" w:rsidRDefault="00133151">
            <w:r>
              <w:t>Inspyral Circus 11-Noon; Pick up Craft Bag-to-Go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AF6F3C1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F1FAAB" w14:textId="268EEDDB" w:rsidR="00F8354F" w:rsidRDefault="00D158CF">
            <w:r>
              <w:t>Family Game Time</w:t>
            </w:r>
            <w:r>
              <w:br/>
              <w:t>3pm-5pm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42A5DDF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85FEF21" w14:textId="1C3F6976" w:rsidR="00F8354F" w:rsidRDefault="00EC3DA8">
            <w:r>
              <w:t>Garden Club 11am</w:t>
            </w:r>
          </w:p>
        </w:tc>
      </w:tr>
      <w:tr w:rsidR="00EC3DA8" w14:paraId="45170D34" w14:textId="77777777" w:rsidTr="00F8354F">
        <w:tc>
          <w:tcPr>
            <w:tcW w:w="714" w:type="pct"/>
            <w:tcBorders>
              <w:bottom w:val="nil"/>
            </w:tcBorders>
          </w:tcPr>
          <w:p w14:paraId="2E59C7D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133151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5555DB9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133151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6F9666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133151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8D9B82F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133151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37BC33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133151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DFCA3D1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133151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025616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133151">
              <w:rPr>
                <w:noProof/>
              </w:rPr>
              <w:t>19</w:t>
            </w:r>
            <w:r>
              <w:fldChar w:fldCharType="end"/>
            </w:r>
          </w:p>
        </w:tc>
      </w:tr>
      <w:tr w:rsidR="00EC3DA8" w14:paraId="799C6530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0625ABC" w14:textId="1E0492CF" w:rsidR="00F8354F" w:rsidRDefault="00EC3DA8">
            <w:r>
              <w:t>Pet Pals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83FA5C6" w14:textId="7A215C8B" w:rsidR="00F8354F" w:rsidRDefault="00EC3DA8">
            <w:r>
              <w:t>Alex Thomas Caricature Tutorial</w:t>
            </w:r>
            <w:r>
              <w:br/>
              <w:t>(Virtual access)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CC7A812" w14:textId="7B6F9EDF" w:rsidR="00F8354F" w:rsidRDefault="00133151">
            <w:r>
              <w:t>Piedmont Police Dept 11-Noon</w:t>
            </w:r>
            <w:r w:rsidR="00EC3DA8">
              <w:t>;</w:t>
            </w:r>
            <w:r>
              <w:br/>
              <w:t>Craft Bag-to-Go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287A037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81A4A7A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3A804C2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FCB6988" w14:textId="77777777" w:rsidR="00F8354F" w:rsidRDefault="00F8354F"/>
        </w:tc>
      </w:tr>
      <w:tr w:rsidR="00EC3DA8" w14:paraId="4049F20B" w14:textId="77777777" w:rsidTr="00F8354F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FE2DA0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133151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CD2EE1F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133151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306024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133151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892A15C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133151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C44FD0C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133151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DAC8FCD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133151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15682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133151">
              <w:rPr>
                <w:noProof/>
              </w:rPr>
              <w:t>26</w:t>
            </w:r>
            <w:r>
              <w:fldChar w:fldCharType="end"/>
            </w:r>
          </w:p>
        </w:tc>
      </w:tr>
      <w:tr w:rsidR="00EC3DA8" w14:paraId="41A07AB6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FD76137" w14:textId="7F5396DC" w:rsidR="00F8354F" w:rsidRDefault="00EC3DA8">
            <w:r>
              <w:t>Celebrity Critters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4B9774A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A22128C" w14:textId="444EB482" w:rsidR="00F8354F" w:rsidRDefault="00133151">
            <w:r>
              <w:t>Hooplahoma 11-Noon</w:t>
            </w:r>
            <w:r w:rsidR="00EC3DA8">
              <w:t>; Craft Bag-to-Go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82E5556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48C7ADD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C525A15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56C3C0" w14:textId="77777777" w:rsidR="00F8354F" w:rsidRDefault="00F8354F"/>
        </w:tc>
      </w:tr>
      <w:tr w:rsidR="00EC3DA8" w14:paraId="0AD43DD6" w14:textId="77777777" w:rsidTr="00F8354F">
        <w:tc>
          <w:tcPr>
            <w:tcW w:w="714" w:type="pct"/>
            <w:tcBorders>
              <w:bottom w:val="nil"/>
            </w:tcBorders>
          </w:tcPr>
          <w:p w14:paraId="4490696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13315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13315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1331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328E46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1331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1331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1331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2CFBFB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1331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1331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1331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6FA2658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1331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1331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1331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133151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59DE286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1331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1331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6D69B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508167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1331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6D69B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6D69B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252500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1331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6D69B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6D69B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EC3DA8" w14:paraId="0E278002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B54FDCE" w14:textId="385C32EE" w:rsidR="00F8354F" w:rsidRDefault="00EC3DA8">
            <w:r>
              <w:t>Safari Stories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699911D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C60F819" w14:textId="2A44BF6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F1ACCDF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2324F2C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F13FB64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C9FEBD8" w14:textId="77777777" w:rsidR="00F8354F" w:rsidRDefault="00F8354F"/>
        </w:tc>
      </w:tr>
      <w:tr w:rsidR="00EC3DA8" w14:paraId="4F3D29B9" w14:textId="77777777" w:rsidTr="00F8354F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C668B98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1331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6D69B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6D69B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33151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50608E8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1331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6D69B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331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3907914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881FB71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D97C53C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2768EED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955E4F3" w14:textId="77777777" w:rsidR="00F8354F" w:rsidRDefault="00F8354F">
            <w:pPr>
              <w:pStyle w:val="Dates"/>
            </w:pPr>
          </w:p>
        </w:tc>
      </w:tr>
      <w:tr w:rsidR="00EC3DA8" w14:paraId="3B72595B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78768A2D" w14:textId="0F2C432B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769FD6BB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6CFDC3D5" w14:textId="77539772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E4EC4FA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EE79BBE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664E713B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6A5AE0E3" w14:textId="77777777" w:rsidR="00F8354F" w:rsidRDefault="00F8354F"/>
        </w:tc>
      </w:tr>
    </w:tbl>
    <w:tbl>
      <w:tblPr>
        <w:tblStyle w:val="PlainTable4"/>
        <w:tblW w:w="5000" w:type="pct"/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3605"/>
        <w:gridCol w:w="3717"/>
        <w:gridCol w:w="3540"/>
        <w:gridCol w:w="3538"/>
      </w:tblGrid>
      <w:tr w:rsidR="00D158CF" w14:paraId="2B93D07F" w14:textId="77777777" w:rsidTr="00EA1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81"/>
        </w:trPr>
        <w:tc>
          <w:tcPr>
            <w:tcW w:w="3649" w:type="dxa"/>
            <w:tcMar>
              <w:left w:w="0" w:type="dxa"/>
            </w:tcMar>
          </w:tcPr>
          <w:p w14:paraId="2CDAB953" w14:textId="74ADB4F0" w:rsidR="00F8354F" w:rsidRPr="00D158CF" w:rsidRDefault="00D158CF">
            <w:pPr>
              <w:pStyle w:val="Heading1"/>
              <w:spacing w:after="40"/>
              <w:outlineLvl w:val="0"/>
              <w:rPr>
                <w:sz w:val="32"/>
              </w:rPr>
            </w:pPr>
            <w:r>
              <w:rPr>
                <w:sz w:val="32"/>
              </w:rPr>
              <w:t>SO Much to do!!</w:t>
            </w:r>
          </w:p>
        </w:tc>
        <w:tc>
          <w:tcPr>
            <w:tcW w:w="3583" w:type="dxa"/>
          </w:tcPr>
          <w:p w14:paraId="5E0460A5" w14:textId="4C27CF22" w:rsidR="00F8354F" w:rsidRDefault="00EC3DA8">
            <w:pPr>
              <w:pStyle w:val="Heading2"/>
              <w:spacing w:after="40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F5EA39" wp14:editId="2CCC4C80">
                  <wp:simplePos x="0" y="0"/>
                  <wp:positionH relativeFrom="column">
                    <wp:posOffset>-72731</wp:posOffset>
                  </wp:positionH>
                  <wp:positionV relativeFrom="paragraph">
                    <wp:posOffset>243</wp:posOffset>
                  </wp:positionV>
                  <wp:extent cx="2214245" cy="105156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71" y="21130"/>
                      <wp:lineTo x="21371" y="0"/>
                      <wp:lineTo x="0" y="0"/>
                    </wp:wrapPolygon>
                  </wp:wrapThrough>
                  <wp:docPr id="2" name="Picture 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id w:val="975191141"/>
                <w:placeholder>
                  <w:docPart w:val="B15644EA89B743E5BB83BD288F7B94E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Heading</w:t>
                </w:r>
              </w:sdtContent>
            </w:sdt>
          </w:p>
          <w:p w14:paraId="68FC7C52" w14:textId="77777777" w:rsidR="00F8354F" w:rsidRDefault="00EF73F5">
            <w:pPr>
              <w:spacing w:after="40"/>
            </w:pPr>
            <w:sdt>
              <w:sdtPr>
                <w:id w:val="793796526"/>
                <w:placeholder>
                  <w:docPart w:val="DFDE8558632A431C8C494991D526B61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3584" w:type="dxa"/>
          </w:tcPr>
          <w:p w14:paraId="393A4296" w14:textId="19A4064F" w:rsidR="00F8354F" w:rsidRDefault="00D158CF">
            <w:pPr>
              <w:pStyle w:val="Heading2"/>
              <w:spacing w:after="40"/>
              <w:outlineLvl w:val="1"/>
            </w:pPr>
            <w:r>
              <w:t>The WORKS</w:t>
            </w:r>
          </w:p>
          <w:p w14:paraId="0B194472" w14:textId="56DB916E" w:rsidR="00F8354F" w:rsidRDefault="00EC3DA8">
            <w:pPr>
              <w:spacing w:after="40"/>
            </w:pPr>
            <w:proofErr w:type="gramStart"/>
            <w:r>
              <w:t>We’ve</w:t>
            </w:r>
            <w:proofErr w:type="gramEnd"/>
            <w:r>
              <w:t xml:space="preserve"> got a little Virtual, a little Live-and-in-Person, a lot of reading</w:t>
            </w:r>
            <w:r w:rsidR="00D158CF">
              <w:t>,</w:t>
            </w:r>
            <w:r>
              <w:t xml:space="preserve"> and a ton of fun in store this month!</w:t>
            </w:r>
          </w:p>
        </w:tc>
        <w:tc>
          <w:tcPr>
            <w:tcW w:w="3584" w:type="dxa"/>
            <w:tcMar>
              <w:right w:w="0" w:type="dxa"/>
            </w:tcMar>
          </w:tcPr>
          <w:p w14:paraId="6363759F" w14:textId="6DA4E81F" w:rsidR="00F8354F" w:rsidRDefault="00EC3DA8">
            <w:pPr>
              <w:pStyle w:val="Heading2"/>
              <w:spacing w:after="40"/>
              <w:outlineLvl w:val="1"/>
            </w:pPr>
            <w:r>
              <w:t>Reading Logs</w:t>
            </w:r>
          </w:p>
          <w:p w14:paraId="79A4350B" w14:textId="3B71F53E" w:rsidR="00F8354F" w:rsidRDefault="00D158CF">
            <w:pPr>
              <w:spacing w:after="40"/>
            </w:pPr>
            <w:proofErr w:type="gramStart"/>
            <w:r>
              <w:t>Don’t</w:t>
            </w:r>
            <w:proofErr w:type="gramEnd"/>
            <w:r>
              <w:t xml:space="preserve"> forget to pick up your Reading Log – 20 minutes a day for 7 days gets you a prize from our summer reading STORE!! Woot!</w:t>
            </w:r>
          </w:p>
        </w:tc>
      </w:tr>
    </w:tbl>
    <w:p w14:paraId="60B26862" w14:textId="7227B9D7" w:rsidR="00F8354F" w:rsidRDefault="00D158CF">
      <w:pPr>
        <w:pStyle w:val="NoSpacing"/>
      </w:pPr>
      <w:r>
        <w:t>Call with Questions: 373-9018</w:t>
      </w:r>
    </w:p>
    <w:sectPr w:rsidR="00F8354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BF28" w14:textId="77777777" w:rsidR="00133151" w:rsidRDefault="00133151">
      <w:pPr>
        <w:spacing w:before="0" w:after="0"/>
      </w:pPr>
      <w:r>
        <w:separator/>
      </w:r>
    </w:p>
  </w:endnote>
  <w:endnote w:type="continuationSeparator" w:id="0">
    <w:p w14:paraId="5166F287" w14:textId="77777777" w:rsidR="00133151" w:rsidRDefault="0013315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BF249" w14:textId="77777777" w:rsidR="00133151" w:rsidRDefault="00133151">
      <w:pPr>
        <w:spacing w:before="0" w:after="0"/>
      </w:pPr>
      <w:r>
        <w:separator/>
      </w:r>
    </w:p>
  </w:footnote>
  <w:footnote w:type="continuationSeparator" w:id="0">
    <w:p w14:paraId="762FB27E" w14:textId="77777777" w:rsidR="00133151" w:rsidRDefault="0013315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21"/>
    <w:docVar w:name="MonthStart" w:val="6/1/2021"/>
  </w:docVars>
  <w:rsids>
    <w:rsidRoot w:val="00133151"/>
    <w:rsid w:val="00041862"/>
    <w:rsid w:val="000958A4"/>
    <w:rsid w:val="00133151"/>
    <w:rsid w:val="00262469"/>
    <w:rsid w:val="003B46B4"/>
    <w:rsid w:val="00532D2F"/>
    <w:rsid w:val="006D69BC"/>
    <w:rsid w:val="007D0B2E"/>
    <w:rsid w:val="007F20A4"/>
    <w:rsid w:val="007F7A5D"/>
    <w:rsid w:val="00804FC2"/>
    <w:rsid w:val="00A03BF5"/>
    <w:rsid w:val="00B936C4"/>
    <w:rsid w:val="00BE55EB"/>
    <w:rsid w:val="00CA55EB"/>
    <w:rsid w:val="00D158CF"/>
    <w:rsid w:val="00E6043F"/>
    <w:rsid w:val="00EA11E4"/>
    <w:rsid w:val="00EA45F5"/>
    <w:rsid w:val="00EC3DA8"/>
    <w:rsid w:val="00EF73F5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88C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0E9B1E8EF74B02BE675858DF84B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EA3CA-6B89-4752-B309-11118631BA80}"/>
      </w:docPartPr>
      <w:docPartBody>
        <w:p w:rsidR="00000000" w:rsidRDefault="00304BEB">
          <w:pPr>
            <w:pStyle w:val="500E9B1E8EF74B02BE675858DF84B639"/>
          </w:pPr>
          <w:r>
            <w:t>Sunday</w:t>
          </w:r>
        </w:p>
      </w:docPartBody>
    </w:docPart>
    <w:docPart>
      <w:docPartPr>
        <w:name w:val="8BA273E195F24B82AF4B56B9BB57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D4DA6-D43A-4D28-855C-B444DDAD368F}"/>
      </w:docPartPr>
      <w:docPartBody>
        <w:p w:rsidR="00000000" w:rsidRDefault="00304BEB">
          <w:pPr>
            <w:pStyle w:val="8BA273E195F24B82AF4B56B9BB579DCA"/>
          </w:pPr>
          <w:r>
            <w:t>Monday</w:t>
          </w:r>
        </w:p>
      </w:docPartBody>
    </w:docPart>
    <w:docPart>
      <w:docPartPr>
        <w:name w:val="0965899684234471AFB8ACFC41A83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30213-CA4B-4B92-BF81-A50FD77E2C3F}"/>
      </w:docPartPr>
      <w:docPartBody>
        <w:p w:rsidR="00000000" w:rsidRDefault="00304BEB">
          <w:pPr>
            <w:pStyle w:val="0965899684234471AFB8ACFC41A83195"/>
          </w:pPr>
          <w:r>
            <w:t>Tuesday</w:t>
          </w:r>
        </w:p>
      </w:docPartBody>
    </w:docPart>
    <w:docPart>
      <w:docPartPr>
        <w:name w:val="5C0DBE9CB08D4B3B92607B480EF46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DCB6-68A8-4B21-9D52-9EDB34171D6A}"/>
      </w:docPartPr>
      <w:docPartBody>
        <w:p w:rsidR="00000000" w:rsidRDefault="00304BEB">
          <w:pPr>
            <w:pStyle w:val="5C0DBE9CB08D4B3B92607B480EF46194"/>
          </w:pPr>
          <w:r>
            <w:t>Wednesday</w:t>
          </w:r>
        </w:p>
      </w:docPartBody>
    </w:docPart>
    <w:docPart>
      <w:docPartPr>
        <w:name w:val="0D30C15218FE43F19CE4FDF8F7F21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12E4F-B362-4395-ACC7-19D74F6A8A00}"/>
      </w:docPartPr>
      <w:docPartBody>
        <w:p w:rsidR="00000000" w:rsidRDefault="00304BEB">
          <w:pPr>
            <w:pStyle w:val="0D30C15218FE43F19CE4FDF8F7F211C4"/>
          </w:pPr>
          <w:r>
            <w:t>Thursday</w:t>
          </w:r>
        </w:p>
      </w:docPartBody>
    </w:docPart>
    <w:docPart>
      <w:docPartPr>
        <w:name w:val="E7F2586D08A74DABB8B007E0FF894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81098-1412-4349-9CD1-A650AE3046CE}"/>
      </w:docPartPr>
      <w:docPartBody>
        <w:p w:rsidR="00000000" w:rsidRDefault="00304BEB">
          <w:pPr>
            <w:pStyle w:val="E7F2586D08A74DABB8B007E0FF8942E2"/>
          </w:pPr>
          <w:r>
            <w:t>Friday</w:t>
          </w:r>
        </w:p>
      </w:docPartBody>
    </w:docPart>
    <w:docPart>
      <w:docPartPr>
        <w:name w:val="CC215FC5ED644A8DBE6AC3856A60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1471-499C-4127-95E1-32E9C7DEBD7F}"/>
      </w:docPartPr>
      <w:docPartBody>
        <w:p w:rsidR="00000000" w:rsidRDefault="00304BEB">
          <w:pPr>
            <w:pStyle w:val="CC215FC5ED644A8DBE6AC3856A60415A"/>
          </w:pPr>
          <w:r>
            <w:t>Saturday</w:t>
          </w:r>
        </w:p>
      </w:docPartBody>
    </w:docPart>
    <w:docPart>
      <w:docPartPr>
        <w:name w:val="B15644EA89B743E5BB83BD288F7B9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4F8B4-2997-4DCE-AAF0-84B96A24C193}"/>
      </w:docPartPr>
      <w:docPartBody>
        <w:p w:rsidR="00000000" w:rsidRDefault="00304BEB">
          <w:pPr>
            <w:pStyle w:val="B15644EA89B743E5BB83BD288F7B94EA"/>
          </w:pPr>
          <w:r>
            <w:t>Heading</w:t>
          </w:r>
        </w:p>
      </w:docPartBody>
    </w:docPart>
    <w:docPart>
      <w:docPartPr>
        <w:name w:val="DFDE8558632A431C8C494991D526B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32E5-AB0E-435A-82DA-B1643BF107B5}"/>
      </w:docPartPr>
      <w:docPartBody>
        <w:p w:rsidR="00000000" w:rsidRDefault="00304BEB">
          <w:pPr>
            <w:pStyle w:val="DFDE8558632A431C8C494991D526B619"/>
          </w:pPr>
          <w:r>
            <w:t>To get started right away, just click any placeholder text (such as this) and start typing to replace it with your own.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0E9B1E8EF74B02BE675858DF84B639">
    <w:name w:val="500E9B1E8EF74B02BE675858DF84B639"/>
  </w:style>
  <w:style w:type="paragraph" w:customStyle="1" w:styleId="8BA273E195F24B82AF4B56B9BB579DCA">
    <w:name w:val="8BA273E195F24B82AF4B56B9BB579DCA"/>
  </w:style>
  <w:style w:type="paragraph" w:customStyle="1" w:styleId="0965899684234471AFB8ACFC41A83195">
    <w:name w:val="0965899684234471AFB8ACFC41A83195"/>
  </w:style>
  <w:style w:type="paragraph" w:customStyle="1" w:styleId="5C0DBE9CB08D4B3B92607B480EF46194">
    <w:name w:val="5C0DBE9CB08D4B3B92607B480EF46194"/>
  </w:style>
  <w:style w:type="paragraph" w:customStyle="1" w:styleId="0D30C15218FE43F19CE4FDF8F7F211C4">
    <w:name w:val="0D30C15218FE43F19CE4FDF8F7F211C4"/>
  </w:style>
  <w:style w:type="paragraph" w:customStyle="1" w:styleId="E7F2586D08A74DABB8B007E0FF8942E2">
    <w:name w:val="E7F2586D08A74DABB8B007E0FF8942E2"/>
  </w:style>
  <w:style w:type="paragraph" w:customStyle="1" w:styleId="CC215FC5ED644A8DBE6AC3856A60415A">
    <w:name w:val="CC215FC5ED644A8DBE6AC3856A60415A"/>
  </w:style>
  <w:style w:type="paragraph" w:customStyle="1" w:styleId="19317E02B0054302AFF6F590C8E7038E">
    <w:name w:val="19317E02B0054302AFF6F590C8E7038E"/>
  </w:style>
  <w:style w:type="paragraph" w:customStyle="1" w:styleId="B15644EA89B743E5BB83BD288F7B94EA">
    <w:name w:val="B15644EA89B743E5BB83BD288F7B94EA"/>
  </w:style>
  <w:style w:type="paragraph" w:customStyle="1" w:styleId="DFDE8558632A431C8C494991D526B619">
    <w:name w:val="DFDE8558632A431C8C494991D526B619"/>
  </w:style>
  <w:style w:type="paragraph" w:customStyle="1" w:styleId="2869C6F114EF4A71BE24A5586107461D">
    <w:name w:val="2869C6F114EF4A71BE24A5586107461D"/>
  </w:style>
  <w:style w:type="paragraph" w:customStyle="1" w:styleId="6F6A303FA0BD487B92F2B7A924E7E375">
    <w:name w:val="6F6A303FA0BD487B92F2B7A924E7E375"/>
  </w:style>
  <w:style w:type="paragraph" w:customStyle="1" w:styleId="641DF9EDD35D4DBAA6BD00FC5D760C8F">
    <w:name w:val="641DF9EDD35D4DBAA6BD00FC5D760C8F"/>
  </w:style>
  <w:style w:type="paragraph" w:customStyle="1" w:styleId="C115A6029EA64F18BB652DA613379164">
    <w:name w:val="C115A6029EA64F18BB652DA6133791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D7B5C8-0ABC-4437-86FB-403884ED9A5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0F6DDD3-59DD-4543-ABD1-CF8108EE4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564639-AD70-427A-B3FF-ABDCE5FE96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A52CC4-8254-401D-AFB3-F8B3EC814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2021-05-24T21:23:00Z</dcterms:created>
  <dcterms:modified xsi:type="dcterms:W3CDTF">2021-05-25T16:43:00Z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